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FBE7" w14:textId="206128B0" w:rsidR="002F00F9" w:rsidRDefault="002F00F9" w:rsidP="002F00F9">
      <w:pPr>
        <w:pStyle w:val="BluePontoonInstructions"/>
      </w:pPr>
      <w:bookmarkStart w:id="0" w:name="_Hlk503541289"/>
      <w:r>
        <w:t xml:space="preserve">This document will document the responsibilities of each project team member. This will become </w:t>
      </w:r>
      <w:proofErr w:type="gramStart"/>
      <w:r>
        <w:t>input</w:t>
      </w:r>
      <w:proofErr w:type="gramEnd"/>
      <w:r>
        <w:t xml:space="preserve"> to the project schedule. </w:t>
      </w:r>
    </w:p>
    <w:p w14:paraId="6E6CCABD" w14:textId="77777777" w:rsidR="00C27E05" w:rsidRDefault="00C27E05" w:rsidP="00C27E05">
      <w:pPr>
        <w:pStyle w:val="BluePontoonInstructions"/>
      </w:pPr>
      <w:r>
        <w:t>Deliverable: list each deliverable that will be produced throughout the project. Add or delete rows as needed.</w:t>
      </w:r>
    </w:p>
    <w:p w14:paraId="5EAAABF2" w14:textId="77777777" w:rsidR="00C27E05" w:rsidRDefault="00C27E05" w:rsidP="00C27E05">
      <w:pPr>
        <w:pStyle w:val="BluePontoonInstructions"/>
      </w:pPr>
      <w:r>
        <w:t>Role: list each project role or team member’s name, if known. Add or delete columns as needed.</w:t>
      </w:r>
    </w:p>
    <w:p w14:paraId="54934359" w14:textId="77777777" w:rsidR="00C27E05" w:rsidRDefault="00C27E05" w:rsidP="00C27E05">
      <w:pPr>
        <w:pStyle w:val="BluePontoonInstructions"/>
      </w:pPr>
      <w:r>
        <w:t xml:space="preserve">Intersection of Deliverable and Role: put the letter(s) that represents the person’s level of responsibility for that deliverable. </w:t>
      </w:r>
    </w:p>
    <w:p w14:paraId="398A7371" w14:textId="77777777" w:rsidR="002F00F9" w:rsidRDefault="002F00F9" w:rsidP="002F00F9">
      <w:pPr>
        <w:pStyle w:val="BluePontoonInstructions"/>
      </w:pPr>
      <w:r>
        <w:t>The blue italicized text should be removed when the document is complete.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1"/>
        <w:gridCol w:w="7299"/>
      </w:tblGrid>
      <w:tr w:rsidR="002F00F9" w14:paraId="4EFD1764" w14:textId="77777777" w:rsidTr="002F00F9">
        <w:tc>
          <w:tcPr>
            <w:tcW w:w="2061" w:type="dxa"/>
            <w:hideMark/>
          </w:tcPr>
          <w:bookmarkEnd w:id="0"/>
          <w:p w14:paraId="0F7B924A" w14:textId="77777777" w:rsidR="002F00F9" w:rsidRDefault="002F00F9" w:rsidP="002F00F9">
            <w:pPr>
              <w:pStyle w:val="BluePontoonTableHeading"/>
            </w:pPr>
            <w:r>
              <w:t xml:space="preserve">Project Name:  </w:t>
            </w:r>
          </w:p>
        </w:tc>
        <w:tc>
          <w:tcPr>
            <w:tcW w:w="7299" w:type="dxa"/>
            <w:hideMark/>
          </w:tcPr>
          <w:p w14:paraId="12A7EB5D" w14:textId="77777777" w:rsidR="002F00F9" w:rsidRDefault="002F00F9" w:rsidP="002F00F9">
            <w:pPr>
              <w:pStyle w:val="BluePontoonTable"/>
            </w:pPr>
            <w:r w:rsidRPr="002F00F9">
              <w:t xml:space="preserve">Project Name </w:t>
            </w:r>
            <w:r>
              <w:rPr>
                <w:rStyle w:val="InstructionsChar"/>
              </w:rPr>
              <w:t>Insert project name.</w:t>
            </w:r>
          </w:p>
        </w:tc>
      </w:tr>
      <w:tr w:rsidR="002F00F9" w14:paraId="2E2BF817" w14:textId="77777777" w:rsidTr="002F00F9">
        <w:tc>
          <w:tcPr>
            <w:tcW w:w="2061" w:type="dxa"/>
            <w:hideMark/>
          </w:tcPr>
          <w:p w14:paraId="5E77318A" w14:textId="77777777" w:rsidR="002F00F9" w:rsidRDefault="002F00F9" w:rsidP="002F00F9">
            <w:pPr>
              <w:pStyle w:val="BluePontoonTableHeading"/>
            </w:pPr>
            <w:r>
              <w:t xml:space="preserve">Project Manager:  </w:t>
            </w:r>
          </w:p>
        </w:tc>
        <w:tc>
          <w:tcPr>
            <w:tcW w:w="7299" w:type="dxa"/>
            <w:hideMark/>
          </w:tcPr>
          <w:p w14:paraId="1DB46FA6" w14:textId="77777777" w:rsidR="002F00F9" w:rsidRDefault="002F00F9" w:rsidP="002F00F9">
            <w:pPr>
              <w:pStyle w:val="BluePontoonTable"/>
            </w:pPr>
            <w:r>
              <w:t xml:space="preserve">Project Manager </w:t>
            </w:r>
            <w:r>
              <w:rPr>
                <w:rStyle w:val="InstructionsChar"/>
              </w:rPr>
              <w:t xml:space="preserve">Insert project manager’s name.    </w:t>
            </w:r>
          </w:p>
        </w:tc>
      </w:tr>
      <w:tr w:rsidR="002F00F9" w14:paraId="1A095C59" w14:textId="77777777" w:rsidTr="002F00F9">
        <w:tc>
          <w:tcPr>
            <w:tcW w:w="2061" w:type="dxa"/>
            <w:hideMark/>
          </w:tcPr>
          <w:p w14:paraId="67D95A74" w14:textId="77777777" w:rsidR="002F00F9" w:rsidRDefault="002F00F9" w:rsidP="002F00F9">
            <w:pPr>
              <w:pStyle w:val="BluePontoonTableHeading"/>
            </w:pPr>
            <w:r>
              <w:t>As of Date:</w:t>
            </w:r>
          </w:p>
        </w:tc>
        <w:tc>
          <w:tcPr>
            <w:tcW w:w="7299" w:type="dxa"/>
            <w:hideMark/>
          </w:tcPr>
          <w:p w14:paraId="186FF4A7" w14:textId="77777777" w:rsidR="002F00F9" w:rsidRDefault="002F00F9" w:rsidP="002F00F9">
            <w:pPr>
              <w:pStyle w:val="BluePontoonTable"/>
            </w:pPr>
            <w:r>
              <w:t xml:space="preserve">Date Updated </w:t>
            </w:r>
            <w:r>
              <w:rPr>
                <w:rStyle w:val="InstructionsChar"/>
              </w:rPr>
              <w:t>Insert the date updated.</w:t>
            </w:r>
          </w:p>
        </w:tc>
      </w:tr>
    </w:tbl>
    <w:p w14:paraId="51B1DB8C" w14:textId="2DFAEDEA" w:rsidR="002F00F9" w:rsidRDefault="002F00F9" w:rsidP="002F00F9">
      <w:pPr>
        <w:pStyle w:val="BluePontoonBodyBullet"/>
      </w:pPr>
      <w:bookmarkStart w:id="1" w:name="_Hlk58934100"/>
      <w:r>
        <w:rPr>
          <w:b/>
          <w:bCs/>
        </w:rPr>
        <w:t>C</w:t>
      </w:r>
      <w:r>
        <w:t xml:space="preserve"> = </w:t>
      </w:r>
      <w:r>
        <w:rPr>
          <w:b/>
          <w:bCs/>
        </w:rPr>
        <w:t>Create</w:t>
      </w:r>
      <w:r>
        <w:t xml:space="preserve"> and update the deliverable and be responsible for driving its completion</w:t>
      </w:r>
    </w:p>
    <w:p w14:paraId="2F407588" w14:textId="77777777" w:rsidR="002F00F9" w:rsidRDefault="002F00F9" w:rsidP="002F00F9">
      <w:pPr>
        <w:pStyle w:val="BluePontoonBodyBullet"/>
      </w:pPr>
      <w:r>
        <w:rPr>
          <w:b/>
          <w:bCs/>
        </w:rPr>
        <w:t>I</w:t>
      </w:r>
      <w:r>
        <w:t xml:space="preserve"> = Provide </w:t>
      </w:r>
      <w:r>
        <w:rPr>
          <w:b/>
          <w:bCs/>
        </w:rPr>
        <w:t>input</w:t>
      </w:r>
      <w:r>
        <w:t xml:space="preserve"> to the deliverable</w:t>
      </w:r>
    </w:p>
    <w:p w14:paraId="56E9BCEB" w14:textId="77777777" w:rsidR="002F00F9" w:rsidRDefault="002F00F9" w:rsidP="002F00F9">
      <w:pPr>
        <w:pStyle w:val="BluePontoonBodyBullet"/>
      </w:pPr>
      <w:r>
        <w:rPr>
          <w:b/>
          <w:bCs/>
        </w:rPr>
        <w:t>R</w:t>
      </w:r>
      <w:r>
        <w:t xml:space="preserve"> = </w:t>
      </w:r>
      <w:r>
        <w:rPr>
          <w:b/>
          <w:bCs/>
        </w:rPr>
        <w:t>Review</w:t>
      </w:r>
      <w:r>
        <w:t xml:space="preserve"> the deliverable and provide feedback to the creator based on their review and expertise</w:t>
      </w:r>
    </w:p>
    <w:p w14:paraId="60016D65" w14:textId="77777777" w:rsidR="002F00F9" w:rsidRDefault="002F00F9" w:rsidP="002F00F9">
      <w:pPr>
        <w:pStyle w:val="BluePontoonBodyBullet"/>
      </w:pPr>
      <w:proofErr w:type="gramStart"/>
      <w:r>
        <w:rPr>
          <w:b/>
          <w:bCs/>
        </w:rPr>
        <w:t>A</w:t>
      </w:r>
      <w:r>
        <w:t xml:space="preserve">  =</w:t>
      </w:r>
      <w:proofErr w:type="gramEnd"/>
      <w:r>
        <w:t xml:space="preserve"> Provide </w:t>
      </w:r>
      <w:r>
        <w:rPr>
          <w:b/>
          <w:bCs/>
        </w:rPr>
        <w:t>final</w:t>
      </w:r>
      <w:r>
        <w:t xml:space="preserve"> </w:t>
      </w:r>
      <w:r>
        <w:rPr>
          <w:b/>
          <w:bCs/>
        </w:rPr>
        <w:t>approval</w:t>
      </w:r>
      <w:r>
        <w:t xml:space="preserve"> and sign-off on the deliverable</w:t>
      </w:r>
    </w:p>
    <w:p w14:paraId="5D6AF2A7" w14:textId="77777777" w:rsidR="002F00F9" w:rsidRDefault="002F00F9" w:rsidP="002F00F9">
      <w:pPr>
        <w:pStyle w:val="BluePontoonBodyBullet"/>
      </w:pPr>
      <w:r>
        <w:rPr>
          <w:b/>
          <w:bCs/>
        </w:rPr>
        <w:t>F</w:t>
      </w:r>
      <w:r>
        <w:t xml:space="preserve"> = Be </w:t>
      </w:r>
      <w:r>
        <w:rPr>
          <w:b/>
          <w:bCs/>
        </w:rPr>
        <w:t>informed</w:t>
      </w:r>
      <w:r>
        <w:t xml:space="preserve"> that the deliverable is available (FYI)</w:t>
      </w:r>
    </w:p>
    <w:bookmarkEnd w:id="1"/>
    <w:p w14:paraId="6AEBE973" w14:textId="77777777" w:rsidR="002F00F9" w:rsidRDefault="002F00F9" w:rsidP="002F00F9"/>
    <w:tbl>
      <w:tblPr>
        <w:tblW w:w="94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365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</w:tblGrid>
      <w:tr w:rsidR="002F00F9" w14:paraId="0481C4B5" w14:textId="77777777" w:rsidTr="002F00F9">
        <w:trPr>
          <w:cantSplit/>
          <w:trHeight w:val="1340"/>
          <w:tblHeader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vAlign w:val="center"/>
            <w:hideMark/>
          </w:tcPr>
          <w:p w14:paraId="7767D97C" w14:textId="77777777" w:rsidR="002F00F9" w:rsidRDefault="002F00F9" w:rsidP="002F00F9">
            <w:pPr>
              <w:pStyle w:val="BluePontoonTableHeading"/>
            </w:pPr>
            <w:r>
              <w:t xml:space="preserve">Deliverable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  <w:hideMark/>
          </w:tcPr>
          <w:p w14:paraId="660F5BDC" w14:textId="77777777" w:rsidR="002F00F9" w:rsidRDefault="002F00F9" w:rsidP="002F00F9">
            <w:pPr>
              <w:pStyle w:val="BluePontoonTableHeading"/>
            </w:pPr>
            <w:r>
              <w:t>Executive Sponsor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  <w:hideMark/>
          </w:tcPr>
          <w:p w14:paraId="764403D3" w14:textId="77777777" w:rsidR="002F00F9" w:rsidRDefault="002F00F9" w:rsidP="002F00F9">
            <w:pPr>
              <w:pStyle w:val="BluePontoonTableHeading"/>
            </w:pPr>
            <w:r>
              <w:t>Project Sponsor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  <w:hideMark/>
          </w:tcPr>
          <w:p w14:paraId="2A53ADFD" w14:textId="77777777" w:rsidR="002F00F9" w:rsidRDefault="002F00F9" w:rsidP="002F00F9">
            <w:pPr>
              <w:pStyle w:val="BluePontoonTableHeading"/>
            </w:pPr>
            <w:r>
              <w:t>Project Manager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674691F5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195A560C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39A3CF5E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5C572E26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17926251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65D2703A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552840C1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0449043C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0034164B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9D8" w:themeFill="text2" w:themeFillTint="33"/>
            <w:textDirection w:val="btLr"/>
          </w:tcPr>
          <w:p w14:paraId="6947D9F7" w14:textId="77777777" w:rsidR="002F00F9" w:rsidRDefault="002F00F9">
            <w:pPr>
              <w:rPr>
                <w:bCs/>
                <w:iCs/>
                <w:sz w:val="18"/>
                <w:szCs w:val="14"/>
              </w:rPr>
            </w:pPr>
          </w:p>
        </w:tc>
      </w:tr>
      <w:tr w:rsidR="002F00F9" w14:paraId="5962F3F9" w14:textId="77777777" w:rsidTr="002F00F9">
        <w:trPr>
          <w:trHeight w:val="323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0BCE" w14:textId="77777777" w:rsidR="002F00F9" w:rsidRDefault="002F00F9" w:rsidP="002F00F9">
            <w:pPr>
              <w:pStyle w:val="BluePontoonTable"/>
            </w:pPr>
          </w:p>
          <w:p w14:paraId="76258C37" w14:textId="77777777" w:rsidR="002F00F9" w:rsidRDefault="002F00F9">
            <w:pPr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0488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9FAA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F076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9F15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B5A8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BD61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19CA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3546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E91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6D19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2B8D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A766" w14:textId="77777777" w:rsidR="002F00F9" w:rsidRDefault="002F00F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D278" w14:textId="77777777" w:rsidR="002F00F9" w:rsidRDefault="002F00F9"/>
        </w:tc>
      </w:tr>
      <w:tr w:rsidR="002F00F9" w14:paraId="767EDFA8" w14:textId="77777777" w:rsidTr="002F00F9">
        <w:trPr>
          <w:trHeight w:val="332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8201" w14:textId="77777777" w:rsidR="002F00F9" w:rsidRDefault="002F00F9" w:rsidP="002F00F9">
            <w:pPr>
              <w:pStyle w:val="BluePontoonTable"/>
            </w:pPr>
          </w:p>
          <w:p w14:paraId="7A264570" w14:textId="77777777" w:rsidR="002F00F9" w:rsidRDefault="002F00F9">
            <w:pPr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DB2A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AF4E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D07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080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3B30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6E5C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C08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3514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269F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70E3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871D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246C" w14:textId="77777777" w:rsidR="002F00F9" w:rsidRDefault="002F00F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289D" w14:textId="77777777" w:rsidR="002F00F9" w:rsidRDefault="002F00F9"/>
        </w:tc>
      </w:tr>
      <w:tr w:rsidR="002F00F9" w14:paraId="4631F7AC" w14:textId="77777777" w:rsidTr="002F00F9">
        <w:trPr>
          <w:trHeight w:val="323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1AF3" w14:textId="77777777" w:rsidR="002F00F9" w:rsidRDefault="002F00F9" w:rsidP="002F00F9">
            <w:pPr>
              <w:pStyle w:val="BluePontoonTable"/>
            </w:pPr>
          </w:p>
          <w:p w14:paraId="34B1E446" w14:textId="77777777" w:rsidR="002F00F9" w:rsidRDefault="002F00F9">
            <w:pPr>
              <w:rPr>
                <w:sz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1EFB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5CF3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A0FC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9AB2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6C84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D33B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38A6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3DAD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FBF9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6F67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8421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CB4A" w14:textId="77777777" w:rsidR="002F00F9" w:rsidRDefault="002F00F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C5E6" w14:textId="77777777" w:rsidR="002F00F9" w:rsidRDefault="002F00F9"/>
        </w:tc>
      </w:tr>
      <w:tr w:rsidR="002F00F9" w14:paraId="2E5E6ABD" w14:textId="77777777" w:rsidTr="002F00F9">
        <w:trPr>
          <w:trHeight w:val="323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69A3" w14:textId="77777777" w:rsidR="002F00F9" w:rsidRDefault="002F00F9" w:rsidP="002F00F9">
            <w:pPr>
              <w:pStyle w:val="BluePontoonTable"/>
            </w:pPr>
          </w:p>
          <w:p w14:paraId="7F9C581F" w14:textId="77777777" w:rsidR="002F00F9" w:rsidRDefault="002F00F9">
            <w:pPr>
              <w:rPr>
                <w:sz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929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2F3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F1F0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5FFA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C0DB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4C88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AF02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C302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F10D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AF3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9CFA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2592" w14:textId="77777777" w:rsidR="002F00F9" w:rsidRDefault="002F00F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2A87" w14:textId="77777777" w:rsidR="002F00F9" w:rsidRDefault="002F00F9"/>
        </w:tc>
      </w:tr>
      <w:tr w:rsidR="002F00F9" w14:paraId="496744A3" w14:textId="77777777" w:rsidTr="002F00F9">
        <w:trPr>
          <w:trHeight w:val="323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AB80" w14:textId="77777777" w:rsidR="002F00F9" w:rsidRDefault="002F00F9" w:rsidP="002F00F9">
            <w:pPr>
              <w:pStyle w:val="BluePontoonTable"/>
            </w:pPr>
          </w:p>
          <w:p w14:paraId="478D3B58" w14:textId="77777777" w:rsidR="002F00F9" w:rsidRDefault="002F00F9">
            <w:pPr>
              <w:rPr>
                <w:sz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83E7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DBBB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7238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ADA8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BB4F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7ECC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B52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F002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40B1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701C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9A6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B939" w14:textId="77777777" w:rsidR="002F00F9" w:rsidRDefault="002F00F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A54" w14:textId="77777777" w:rsidR="002F00F9" w:rsidRDefault="002F00F9"/>
        </w:tc>
      </w:tr>
      <w:tr w:rsidR="002F00F9" w14:paraId="37115778" w14:textId="77777777" w:rsidTr="002F00F9">
        <w:trPr>
          <w:trHeight w:val="323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FF41" w14:textId="77777777" w:rsidR="002F00F9" w:rsidRDefault="002F00F9" w:rsidP="002F00F9">
            <w:pPr>
              <w:pStyle w:val="BluePontoonTable"/>
            </w:pPr>
          </w:p>
          <w:p w14:paraId="1C0D1285" w14:textId="77777777" w:rsidR="002F00F9" w:rsidRDefault="002F00F9">
            <w:pPr>
              <w:rPr>
                <w:sz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ABE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9E3A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03CA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4BB9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F569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B11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70A3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DF4D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6EC1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BD88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AE98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327" w14:textId="77777777" w:rsidR="002F00F9" w:rsidRDefault="002F00F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BC6" w14:textId="77777777" w:rsidR="002F00F9" w:rsidRDefault="002F00F9"/>
        </w:tc>
      </w:tr>
      <w:tr w:rsidR="002F00F9" w14:paraId="33E906AC" w14:textId="77777777" w:rsidTr="002F00F9">
        <w:trPr>
          <w:trHeight w:val="323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5695" w14:textId="77777777" w:rsidR="002F00F9" w:rsidRDefault="002F00F9" w:rsidP="002F00F9">
            <w:pPr>
              <w:pStyle w:val="BluePontoonTable"/>
            </w:pPr>
          </w:p>
          <w:p w14:paraId="77E7709C" w14:textId="77777777" w:rsidR="002F00F9" w:rsidRDefault="002F00F9">
            <w:pPr>
              <w:rPr>
                <w:sz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12C0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0FD0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8403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6531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FD8A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70F9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D222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1560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F877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D010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BFB2" w14:textId="77777777" w:rsidR="002F00F9" w:rsidRDefault="002F00F9"/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C6E4" w14:textId="77777777" w:rsidR="002F00F9" w:rsidRDefault="002F00F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C748" w14:textId="77777777" w:rsidR="002F00F9" w:rsidRDefault="002F00F9"/>
        </w:tc>
      </w:tr>
    </w:tbl>
    <w:p w14:paraId="0DB1D572" w14:textId="77777777" w:rsidR="002F00F9" w:rsidRDefault="002F00F9" w:rsidP="002F00F9">
      <w:pPr>
        <w:rPr>
          <w:rFonts w:ascii="Lucida Sans" w:hAnsi="Lucida Sans"/>
          <w:kern w:val="28"/>
          <w:sz w:val="32"/>
        </w:rPr>
      </w:pPr>
    </w:p>
    <w:p w14:paraId="24730559" w14:textId="77777777" w:rsidR="00140FFC" w:rsidRPr="002F00F9" w:rsidRDefault="00140FFC" w:rsidP="002F00F9"/>
    <w:sectPr w:rsidR="00140FFC" w:rsidRPr="002F00F9" w:rsidSect="002742C1">
      <w:headerReference w:type="default" r:id="rId8"/>
      <w:footerReference w:type="default" r:id="rId9"/>
      <w:pgSz w:w="12240" w:h="15840" w:code="1"/>
      <w:pgMar w:top="720" w:right="1080" w:bottom="1080" w:left="108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437A" w14:textId="77777777" w:rsidR="00342BB7" w:rsidRDefault="00342BB7">
      <w:r>
        <w:separator/>
      </w:r>
    </w:p>
  </w:endnote>
  <w:endnote w:type="continuationSeparator" w:id="0">
    <w:p w14:paraId="51873208" w14:textId="77777777" w:rsidR="00342BB7" w:rsidRDefault="0034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94B9F" w14:textId="3DCABFAD" w:rsidR="00417CED" w:rsidRDefault="00417CED" w:rsidP="00137FAD">
    <w:pPr>
      <w:pStyle w:val="Footer"/>
      <w:tabs>
        <w:tab w:val="right" w:pos="9360"/>
      </w:tabs>
      <w:rPr>
        <w:szCs w:val="16"/>
      </w:rPr>
    </w:pPr>
    <w:r>
      <w:rPr>
        <w:noProof/>
        <w:szCs w:val="16"/>
      </w:rPr>
      <w:drawing>
        <wp:inline distT="0" distB="0" distL="0" distR="0" wp14:anchorId="26283826" wp14:editId="0E200353">
          <wp:extent cx="1000265" cy="209579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265" cy="209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4E991" w14:textId="57F454A7" w:rsidR="00137FAD" w:rsidRPr="00E46902" w:rsidRDefault="00434390" w:rsidP="00137FAD">
    <w:pPr>
      <w:pStyle w:val="Footer"/>
      <w:tabs>
        <w:tab w:val="right" w:pos="9360"/>
      </w:tabs>
      <w:rPr>
        <w:szCs w:val="16"/>
      </w:rPr>
    </w:pPr>
    <w:r>
      <w:rPr>
        <w:szCs w:val="16"/>
      </w:rPr>
      <w:t xml:space="preserve">Revised March 2023. </w:t>
    </w:r>
    <w:r w:rsidR="00137FAD" w:rsidRPr="00E46902">
      <w:rPr>
        <w:szCs w:val="16"/>
      </w:rPr>
      <w:t xml:space="preserve">This template is for use </w:t>
    </w:r>
    <w:r w:rsidR="00137FAD">
      <w:rPr>
        <w:szCs w:val="16"/>
      </w:rPr>
      <w:t>by students of BluePontoon instructed courses or courses taught by Lisa-Ann Barnes</w:t>
    </w:r>
    <w:r w:rsidR="006434FB">
      <w:rPr>
        <w:szCs w:val="16"/>
      </w:rPr>
      <w:t xml:space="preserve"> or as permissions are granted</w:t>
    </w:r>
    <w:r w:rsidR="00137FAD">
      <w:rPr>
        <w:szCs w:val="16"/>
      </w:rPr>
      <w:t xml:space="preserve">. </w:t>
    </w:r>
    <w:r w:rsidR="00137FAD" w:rsidRPr="00E46902">
      <w:rPr>
        <w:szCs w:val="16"/>
      </w:rPr>
      <w:t xml:space="preserve">All rights reserved by </w:t>
    </w:r>
    <w:r w:rsidR="00137FAD">
      <w:rPr>
        <w:szCs w:val="16"/>
      </w:rPr>
      <w:t>BluePontoon, Inc</w:t>
    </w:r>
    <w:r w:rsidR="00137FAD" w:rsidRPr="00E46902">
      <w:rPr>
        <w:szCs w:val="16"/>
      </w:rPr>
      <w:t xml:space="preserve">. </w:t>
    </w:r>
    <w:proofErr w:type="gramStart"/>
    <w:r w:rsidR="00137FAD" w:rsidRPr="00E46902">
      <w:rPr>
        <w:szCs w:val="16"/>
      </w:rPr>
      <w:t>www.</w:t>
    </w:r>
    <w:r w:rsidR="00137FAD">
      <w:rPr>
        <w:szCs w:val="16"/>
      </w:rPr>
      <w:t>bluepontoon</w:t>
    </w:r>
    <w:r w:rsidR="00137FAD" w:rsidRPr="00E46902">
      <w:rPr>
        <w:szCs w:val="16"/>
      </w:rPr>
      <w:t>.com</w:t>
    </w:r>
    <w:proofErr w:type="gramEnd"/>
    <w:r w:rsidR="00137FAD" w:rsidRPr="00E46902">
      <w:rPr>
        <w:szCs w:val="16"/>
      </w:rPr>
      <w:t xml:space="preserve"> </w:t>
    </w:r>
  </w:p>
  <w:p w14:paraId="09DD0213" w14:textId="77777777" w:rsidR="00AC1DED" w:rsidRDefault="00AC1DED" w:rsidP="00EA3A13">
    <w:pPr>
      <w:pStyle w:val="Footer"/>
      <w:tabs>
        <w:tab w:val="clear" w:pos="82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B30FF" w14:textId="77777777" w:rsidR="00342BB7" w:rsidRDefault="00342BB7">
      <w:r>
        <w:separator/>
      </w:r>
    </w:p>
  </w:footnote>
  <w:footnote w:type="continuationSeparator" w:id="0">
    <w:p w14:paraId="68E54C48" w14:textId="77777777" w:rsidR="00342BB7" w:rsidRDefault="0034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2" w:type="dxa"/>
      <w:tblInd w:w="108" w:type="dxa"/>
      <w:tblLayout w:type="fixed"/>
      <w:tblLook w:val="0000" w:firstRow="0" w:lastRow="0" w:firstColumn="0" w:lastColumn="0" w:noHBand="0" w:noVBand="0"/>
    </w:tblPr>
    <w:tblGrid>
      <w:gridCol w:w="1440"/>
      <w:gridCol w:w="8622"/>
    </w:tblGrid>
    <w:tr w:rsidR="00137FAD" w14:paraId="1813B7D2" w14:textId="77777777" w:rsidTr="00137FAD">
      <w:tc>
        <w:tcPr>
          <w:tcW w:w="1440" w:type="dxa"/>
        </w:tcPr>
        <w:p w14:paraId="6ED7CC22" w14:textId="77777777" w:rsidR="00137FAD" w:rsidRDefault="00137FAD" w:rsidP="00137FAD">
          <w:pPr>
            <w:rPr>
              <w:rFonts w:ascii="Lucida Sans" w:hAnsi="Lucida Sans"/>
            </w:rPr>
          </w:pPr>
          <w:r>
            <w:rPr>
              <w:rFonts w:ascii="Lucida Sans" w:hAnsi="Lucida Sans"/>
            </w:rPr>
            <w:t>Insert your logo</w:t>
          </w:r>
        </w:p>
      </w:tc>
      <w:tc>
        <w:tcPr>
          <w:tcW w:w="8622" w:type="dxa"/>
        </w:tcPr>
        <w:p w14:paraId="67BF34ED" w14:textId="77777777" w:rsidR="00137FAD" w:rsidRDefault="00137FAD" w:rsidP="00137FAD">
          <w:pPr>
            <w:pStyle w:val="Heading6"/>
            <w:jc w:val="right"/>
            <w:rPr>
              <w:b/>
            </w:rPr>
          </w:pPr>
          <w:r>
            <w:t>Insert your Company Name</w:t>
          </w:r>
        </w:p>
        <w:p w14:paraId="2D5E5C9D" w14:textId="77777777" w:rsidR="00137FAD" w:rsidRDefault="00137FAD" w:rsidP="00137FAD">
          <w:pPr>
            <w:jc w:val="right"/>
            <w:rPr>
              <w:b/>
              <w:bCs/>
              <w:sz w:val="24"/>
            </w:rPr>
          </w:pPr>
        </w:p>
      </w:tc>
    </w:tr>
  </w:tbl>
  <w:p w14:paraId="477FC363" w14:textId="2EB8145A" w:rsidR="00137FAD" w:rsidRDefault="00137FAD" w:rsidP="00137FAD">
    <w:pPr>
      <w:pStyle w:val="Header"/>
      <w:pBdr>
        <w:bottom w:val="single" w:sz="4" w:space="1" w:color="auto"/>
      </w:pBd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rPr>
        <w:noProof/>
      </w:rPr>
      <w:fldChar w:fldCharType="end"/>
    </w:r>
    <w:r>
      <w:t xml:space="preserve"> </w:t>
    </w:r>
    <w:r>
      <w:sym w:font="Symbol" w:char="F0B7"/>
    </w:r>
    <w:r>
      <w:t xml:space="preserve"> Project </w:t>
    </w:r>
    <w:r w:rsidR="00C54A5F">
      <w:t>Participation Matrix</w:t>
    </w:r>
  </w:p>
  <w:p w14:paraId="0B778D7A" w14:textId="77777777" w:rsidR="00137FAD" w:rsidRPr="00206DAA" w:rsidRDefault="00137FAD" w:rsidP="00137FAD">
    <w:pPr>
      <w:pStyle w:val="Header"/>
      <w:tabs>
        <w:tab w:val="right" w:pos="9720"/>
      </w:tabs>
      <w:rPr>
        <w:sz w:val="16"/>
      </w:rPr>
    </w:pPr>
    <w:r>
      <w:rPr>
        <w:sz w:val="16"/>
      </w:rPr>
      <w:t>Insert Project Name</w:t>
    </w:r>
  </w:p>
  <w:p w14:paraId="5FA0B2FD" w14:textId="77777777" w:rsidR="00AC1DED" w:rsidRPr="00137FAD" w:rsidRDefault="00AC1DED" w:rsidP="00137F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E68"/>
    <w:multiLevelType w:val="hybridMultilevel"/>
    <w:tmpl w:val="9E9C6698"/>
    <w:lvl w:ilvl="0" w:tplc="66DEE490">
      <w:start w:val="1"/>
      <w:numFmt w:val="decimal"/>
      <w:pStyle w:val="BluePontoonIndentNumbered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313CB1"/>
    <w:multiLevelType w:val="hybridMultilevel"/>
    <w:tmpl w:val="DC7AAEA6"/>
    <w:lvl w:ilvl="0" w:tplc="BE98467A">
      <w:start w:val="1"/>
      <w:numFmt w:val="bullet"/>
      <w:pStyle w:val="BluePontoonBody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0689C9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112D75"/>
    <w:multiLevelType w:val="hybridMultilevel"/>
    <w:tmpl w:val="40CA0372"/>
    <w:lvl w:ilvl="0" w:tplc="F5C89DB8">
      <w:start w:val="1"/>
      <w:numFmt w:val="bullet"/>
      <w:pStyle w:val="BluePontoonIndentBulletDoubl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0E16AF0"/>
    <w:multiLevelType w:val="hybridMultilevel"/>
    <w:tmpl w:val="AE521BDA"/>
    <w:lvl w:ilvl="0" w:tplc="E24C3FB4">
      <w:start w:val="1"/>
      <w:numFmt w:val="bullet"/>
      <w:pStyle w:val="BluePontoonIndent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E7F65D96">
      <w:start w:val="1"/>
      <w:numFmt w:val="decimal"/>
      <w:pStyle w:val="BluePontoonTableNumb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6C138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4B105C6A"/>
    <w:multiLevelType w:val="hybridMultilevel"/>
    <w:tmpl w:val="32A8E66A"/>
    <w:lvl w:ilvl="0" w:tplc="650CFB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426ABE"/>
    <w:multiLevelType w:val="multilevel"/>
    <w:tmpl w:val="A51C9E3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33A1B40"/>
    <w:multiLevelType w:val="multilevel"/>
    <w:tmpl w:val="DBBC4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A5BED"/>
    <w:multiLevelType w:val="hybridMultilevel"/>
    <w:tmpl w:val="F1829C02"/>
    <w:lvl w:ilvl="0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6C717A8E"/>
    <w:multiLevelType w:val="multilevel"/>
    <w:tmpl w:val="C856014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3F37B63"/>
    <w:multiLevelType w:val="multilevel"/>
    <w:tmpl w:val="B1FCA58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257980909">
    <w:abstractNumId w:val="1"/>
  </w:num>
  <w:num w:numId="2" w16cid:durableId="1386026622">
    <w:abstractNumId w:val="4"/>
  </w:num>
  <w:num w:numId="3" w16cid:durableId="1577932150">
    <w:abstractNumId w:val="5"/>
  </w:num>
  <w:num w:numId="4" w16cid:durableId="1122767207">
    <w:abstractNumId w:val="7"/>
  </w:num>
  <w:num w:numId="5" w16cid:durableId="1689453521">
    <w:abstractNumId w:val="3"/>
  </w:num>
  <w:num w:numId="6" w16cid:durableId="1870795262">
    <w:abstractNumId w:val="9"/>
  </w:num>
  <w:num w:numId="7" w16cid:durableId="1088620381">
    <w:abstractNumId w:val="3"/>
    <w:lvlOverride w:ilvl="0">
      <w:startOverride w:val="1"/>
    </w:lvlOverride>
  </w:num>
  <w:num w:numId="8" w16cid:durableId="2033723420">
    <w:abstractNumId w:val="10"/>
  </w:num>
  <w:num w:numId="9" w16cid:durableId="1483812430">
    <w:abstractNumId w:val="6"/>
  </w:num>
  <w:num w:numId="10" w16cid:durableId="65305303">
    <w:abstractNumId w:val="0"/>
  </w:num>
  <w:num w:numId="11" w16cid:durableId="638924102">
    <w:abstractNumId w:val="8"/>
  </w:num>
  <w:num w:numId="12" w16cid:durableId="1074277210">
    <w:abstractNumId w:val="3"/>
  </w:num>
  <w:num w:numId="13" w16cid:durableId="2018116142">
    <w:abstractNumId w:val="2"/>
  </w:num>
  <w:num w:numId="14" w16cid:durableId="28084248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EF"/>
    <w:rsid w:val="00027AD9"/>
    <w:rsid w:val="00054777"/>
    <w:rsid w:val="00062E79"/>
    <w:rsid w:val="000D0B58"/>
    <w:rsid w:val="00115DFC"/>
    <w:rsid w:val="00137FAD"/>
    <w:rsid w:val="00140FFC"/>
    <w:rsid w:val="0025490B"/>
    <w:rsid w:val="002735D1"/>
    <w:rsid w:val="002742C1"/>
    <w:rsid w:val="00290D3D"/>
    <w:rsid w:val="002B7D1D"/>
    <w:rsid w:val="002C317A"/>
    <w:rsid w:val="002F00F9"/>
    <w:rsid w:val="002F0C5A"/>
    <w:rsid w:val="00342BB7"/>
    <w:rsid w:val="003A0540"/>
    <w:rsid w:val="00417CED"/>
    <w:rsid w:val="00434390"/>
    <w:rsid w:val="0043526C"/>
    <w:rsid w:val="004C3685"/>
    <w:rsid w:val="004C5F21"/>
    <w:rsid w:val="00511F61"/>
    <w:rsid w:val="0053423A"/>
    <w:rsid w:val="005342CE"/>
    <w:rsid w:val="005863CB"/>
    <w:rsid w:val="005B3608"/>
    <w:rsid w:val="0060160C"/>
    <w:rsid w:val="006268AB"/>
    <w:rsid w:val="006434FB"/>
    <w:rsid w:val="006D42B5"/>
    <w:rsid w:val="0071390B"/>
    <w:rsid w:val="00736E30"/>
    <w:rsid w:val="00787A3F"/>
    <w:rsid w:val="00871FEE"/>
    <w:rsid w:val="00873DE8"/>
    <w:rsid w:val="008860A8"/>
    <w:rsid w:val="008B7B3A"/>
    <w:rsid w:val="008D110A"/>
    <w:rsid w:val="009038A9"/>
    <w:rsid w:val="009246E2"/>
    <w:rsid w:val="009267C9"/>
    <w:rsid w:val="009748A2"/>
    <w:rsid w:val="00975296"/>
    <w:rsid w:val="00976364"/>
    <w:rsid w:val="00A14B9E"/>
    <w:rsid w:val="00A61732"/>
    <w:rsid w:val="00A86676"/>
    <w:rsid w:val="00AA1EF8"/>
    <w:rsid w:val="00AC0680"/>
    <w:rsid w:val="00AC1DED"/>
    <w:rsid w:val="00AD1DB8"/>
    <w:rsid w:val="00B2364E"/>
    <w:rsid w:val="00B363C4"/>
    <w:rsid w:val="00B93335"/>
    <w:rsid w:val="00BA4F66"/>
    <w:rsid w:val="00BC024B"/>
    <w:rsid w:val="00BF41BB"/>
    <w:rsid w:val="00C21FFA"/>
    <w:rsid w:val="00C27E05"/>
    <w:rsid w:val="00C46162"/>
    <w:rsid w:val="00C54A5F"/>
    <w:rsid w:val="00C67294"/>
    <w:rsid w:val="00CC6AC9"/>
    <w:rsid w:val="00D05B79"/>
    <w:rsid w:val="00D35CAA"/>
    <w:rsid w:val="00D41414"/>
    <w:rsid w:val="00D657CD"/>
    <w:rsid w:val="00E7483A"/>
    <w:rsid w:val="00EA3A13"/>
    <w:rsid w:val="00ED7EBD"/>
    <w:rsid w:val="00EE592E"/>
    <w:rsid w:val="00F95EEF"/>
    <w:rsid w:val="00FB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4155E98"/>
  <w15:docId w15:val="{782568AA-2462-4D5F-909E-D200319D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ell MT" w:eastAsia="Times New Roman" w:hAnsi="Bell M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00F9"/>
    <w:rPr>
      <w:rFonts w:ascii="Arial Narrow" w:hAnsi="Arial Narrow"/>
    </w:rPr>
  </w:style>
  <w:style w:type="paragraph" w:styleId="Heading1">
    <w:name w:val="heading 1"/>
    <w:aliases w:val="BluePontoon Heading 1"/>
    <w:basedOn w:val="BluePontoonNormal"/>
    <w:next w:val="BluePontoonBody"/>
    <w:link w:val="Heading1Char"/>
    <w:qFormat/>
    <w:rsid w:val="00BC024B"/>
    <w:pPr>
      <w:keepNext/>
      <w:spacing w:before="240"/>
      <w:outlineLvl w:val="0"/>
    </w:pPr>
    <w:rPr>
      <w:rFonts w:ascii="Lucida Sans" w:hAnsi="Lucida Sans"/>
      <w:b/>
      <w:kern w:val="28"/>
      <w:sz w:val="32"/>
    </w:rPr>
  </w:style>
  <w:style w:type="paragraph" w:styleId="Heading2">
    <w:name w:val="heading 2"/>
    <w:aliases w:val="BluePontoon Heading 2"/>
    <w:basedOn w:val="BluePontoonNormal"/>
    <w:next w:val="BluePontoonBody"/>
    <w:qFormat/>
    <w:rsid w:val="00BC024B"/>
    <w:pPr>
      <w:keepNext/>
      <w:spacing w:before="240"/>
      <w:outlineLvl w:val="1"/>
    </w:pPr>
    <w:rPr>
      <w:rFonts w:ascii="Lucida Sans" w:hAnsi="Lucida Sans"/>
      <w:b/>
      <w:i/>
      <w:sz w:val="28"/>
    </w:rPr>
  </w:style>
  <w:style w:type="paragraph" w:styleId="Heading3">
    <w:name w:val="heading 3"/>
    <w:aliases w:val="BluePontoon Heading 3"/>
    <w:basedOn w:val="BluePontoonNormal"/>
    <w:next w:val="BluePontoonBody"/>
    <w:qFormat/>
    <w:rsid w:val="00BC024B"/>
    <w:pPr>
      <w:keepNext/>
      <w:spacing w:before="240"/>
      <w:outlineLvl w:val="2"/>
    </w:pPr>
    <w:rPr>
      <w:rFonts w:ascii="Lucida Sans" w:hAnsi="Lucida Sans"/>
      <w:b/>
      <w:sz w:val="24"/>
    </w:rPr>
  </w:style>
  <w:style w:type="paragraph" w:styleId="Heading4">
    <w:name w:val="heading 4"/>
    <w:aliases w:val="BluePontoon Heading 4"/>
    <w:basedOn w:val="BluePontoonNormal"/>
    <w:next w:val="BluePontoonBody"/>
    <w:qFormat/>
    <w:rsid w:val="00BC024B"/>
    <w:pPr>
      <w:keepNext/>
      <w:spacing w:before="120" w:after="120"/>
      <w:outlineLvl w:val="3"/>
    </w:pPr>
    <w:rPr>
      <w:rFonts w:ascii="Lucida Sans" w:hAnsi="Lucida Sans"/>
      <w:b/>
      <w:i/>
    </w:rPr>
  </w:style>
  <w:style w:type="paragraph" w:styleId="Heading6">
    <w:name w:val="heading 6"/>
    <w:aliases w:val="Cover Page"/>
    <w:basedOn w:val="Normal"/>
    <w:next w:val="Normal"/>
    <w:link w:val="Heading6Char"/>
    <w:rsid w:val="00137FAD"/>
    <w:pPr>
      <w:spacing w:before="240" w:after="60"/>
      <w:outlineLvl w:val="5"/>
    </w:pPr>
    <w:rPr>
      <w:rFonts w:ascii="Lucida Sans" w:hAnsi="Lucida Sans"/>
      <w:bCs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Pontoon Header"/>
    <w:basedOn w:val="BluePontoonNormal"/>
    <w:link w:val="HeaderChar"/>
    <w:rsid w:val="002742C1"/>
    <w:pPr>
      <w:jc w:val="right"/>
    </w:pPr>
    <w:rPr>
      <w:rFonts w:ascii="Lucida Sans" w:hAnsi="Lucida Sans"/>
      <w:b/>
    </w:rPr>
  </w:style>
  <w:style w:type="paragraph" w:styleId="Footer">
    <w:name w:val="footer"/>
    <w:aliases w:val="BluePontoon Footer"/>
    <w:basedOn w:val="BluePontoonNormal"/>
    <w:rsid w:val="002742C1"/>
    <w:pPr>
      <w:tabs>
        <w:tab w:val="right" w:pos="8280"/>
      </w:tabs>
    </w:pPr>
    <w:rPr>
      <w:sz w:val="16"/>
    </w:rPr>
  </w:style>
  <w:style w:type="paragraph" w:customStyle="1" w:styleId="BluePontoonBody">
    <w:name w:val="BluePontoon Body"/>
    <w:basedOn w:val="BluePontoonNormal"/>
    <w:rsid w:val="0060160C"/>
  </w:style>
  <w:style w:type="paragraph" w:customStyle="1" w:styleId="BluePontoonTable">
    <w:name w:val="BluePontoon Table"/>
    <w:basedOn w:val="BluePontoonNormal"/>
    <w:rsid w:val="00140FFC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BluePontoonBodyBullet">
    <w:name w:val="BluePontoon Body Bullet"/>
    <w:basedOn w:val="BluePontoonBody"/>
    <w:rsid w:val="00140FFC"/>
    <w:pPr>
      <w:numPr>
        <w:numId w:val="1"/>
      </w:numPr>
    </w:pPr>
  </w:style>
  <w:style w:type="paragraph" w:customStyle="1" w:styleId="BluePontoonIndent">
    <w:name w:val="BluePontoon Indent"/>
    <w:basedOn w:val="BluePontoonBody"/>
    <w:rsid w:val="0025490B"/>
    <w:pPr>
      <w:ind w:left="720"/>
    </w:pPr>
  </w:style>
  <w:style w:type="paragraph" w:customStyle="1" w:styleId="BluePontoonNormal">
    <w:name w:val="BluePontoon Normal"/>
    <w:rsid w:val="00115DFC"/>
    <w:pPr>
      <w:spacing w:before="60" w:after="60"/>
    </w:pPr>
    <w:rPr>
      <w:rFonts w:ascii="Century Schoolbook" w:hAnsi="Century Schoolbook"/>
    </w:rPr>
  </w:style>
  <w:style w:type="paragraph" w:customStyle="1" w:styleId="BluePontoonInstructions">
    <w:name w:val="BluePontoon Instructions"/>
    <w:basedOn w:val="BluePontoonNormal"/>
    <w:rsid w:val="008B7B3A"/>
    <w:pPr>
      <w:spacing w:after="120"/>
    </w:pPr>
    <w:rPr>
      <w:i/>
      <w:iCs/>
      <w:color w:val="0000FF"/>
      <w:szCs w:val="16"/>
    </w:rPr>
  </w:style>
  <w:style w:type="table" w:styleId="TableGrid">
    <w:name w:val="Table Grid"/>
    <w:basedOn w:val="TableNormal"/>
    <w:uiPriority w:val="59"/>
    <w:rsid w:val="00140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uePontoonTableBullet">
    <w:name w:val="BluePontoon Table Bullet"/>
    <w:basedOn w:val="BluePontoonBodyBullet"/>
    <w:rsid w:val="0060160C"/>
  </w:style>
  <w:style w:type="paragraph" w:customStyle="1" w:styleId="BluePontoonTableNumber">
    <w:name w:val="BluePontoon Table Number"/>
    <w:basedOn w:val="BluePontoonTable"/>
    <w:rsid w:val="00FB0B47"/>
    <w:pPr>
      <w:numPr>
        <w:ilvl w:val="1"/>
        <w:numId w:val="12"/>
      </w:numPr>
    </w:pPr>
  </w:style>
  <w:style w:type="paragraph" w:customStyle="1" w:styleId="BluePontoonTableHeading">
    <w:name w:val="BluePontoon Table Heading"/>
    <w:basedOn w:val="Heading4"/>
    <w:rsid w:val="00062E79"/>
  </w:style>
  <w:style w:type="paragraph" w:customStyle="1" w:styleId="BluePontoonBodyNumbered">
    <w:name w:val="BluePontoon Body Numbered"/>
    <w:basedOn w:val="BluePontoonBody"/>
    <w:rsid w:val="0060160C"/>
    <w:pPr>
      <w:ind w:left="360" w:hanging="360"/>
    </w:pPr>
  </w:style>
  <w:style w:type="character" w:styleId="PageNumber">
    <w:name w:val="page number"/>
    <w:basedOn w:val="DefaultParagraphFont"/>
    <w:rsid w:val="00EA3A13"/>
  </w:style>
  <w:style w:type="paragraph" w:customStyle="1" w:styleId="BluePontoonIndentNumbered">
    <w:name w:val="BluePontoon Indent Numbered"/>
    <w:basedOn w:val="BluePontoonIndent"/>
    <w:rsid w:val="00D05B79"/>
    <w:pPr>
      <w:numPr>
        <w:numId w:val="10"/>
      </w:numPr>
      <w:tabs>
        <w:tab w:val="clear" w:pos="1800"/>
      </w:tabs>
      <w:ind w:left="1080"/>
    </w:pPr>
  </w:style>
  <w:style w:type="paragraph" w:customStyle="1" w:styleId="BluePontoonIndentBullet">
    <w:name w:val="BluePontoon Indent Bullet"/>
    <w:basedOn w:val="BluePontoonIndent"/>
    <w:rsid w:val="00FB0B47"/>
    <w:pPr>
      <w:numPr>
        <w:numId w:val="12"/>
      </w:numPr>
    </w:pPr>
  </w:style>
  <w:style w:type="paragraph" w:customStyle="1" w:styleId="BluePontoonHeading2Color">
    <w:name w:val="BluePontoon Heading 2 Color"/>
    <w:basedOn w:val="Heading2"/>
    <w:rsid w:val="00B93335"/>
    <w:pPr>
      <w:shd w:val="clear" w:color="auto" w:fill="549E39" w:themeFill="accent1"/>
    </w:pPr>
    <w:rPr>
      <w:color w:val="FFFFFF"/>
    </w:rPr>
  </w:style>
  <w:style w:type="paragraph" w:customStyle="1" w:styleId="BluePontoonHeading1Color">
    <w:name w:val="BluePontoon Heading 1 Color"/>
    <w:basedOn w:val="Heading1"/>
    <w:rsid w:val="00B93335"/>
    <w:pPr>
      <w:shd w:val="clear" w:color="auto" w:fill="245D9B" w:themeFill="accent6"/>
    </w:pPr>
    <w:rPr>
      <w:color w:val="FFFFFF" w:themeColor="background1"/>
    </w:rPr>
  </w:style>
  <w:style w:type="character" w:customStyle="1" w:styleId="HeaderChar">
    <w:name w:val="Header Char"/>
    <w:aliases w:val="BluePontoon Header Char"/>
    <w:basedOn w:val="DefaultParagraphFont"/>
    <w:link w:val="Header"/>
    <w:rsid w:val="002742C1"/>
    <w:rPr>
      <w:rFonts w:ascii="Lucida Sans" w:hAnsi="Lucida Sans"/>
      <w:b/>
    </w:rPr>
  </w:style>
  <w:style w:type="character" w:customStyle="1" w:styleId="Heading1Char">
    <w:name w:val="Heading 1 Char"/>
    <w:aliases w:val="BluePontoon Heading 1 Char"/>
    <w:basedOn w:val="DefaultParagraphFont"/>
    <w:link w:val="Heading1"/>
    <w:rsid w:val="00BC024B"/>
    <w:rPr>
      <w:rFonts w:ascii="Lucida Sans" w:hAnsi="Lucida Sans"/>
      <w:b/>
      <w:kern w:val="28"/>
      <w:sz w:val="32"/>
    </w:rPr>
  </w:style>
  <w:style w:type="paragraph" w:customStyle="1" w:styleId="BluePontoonHeading1Underline">
    <w:name w:val="BluePontoon Heading 1 Underline"/>
    <w:basedOn w:val="Heading1"/>
    <w:link w:val="BluePontoonHeading1UnderlineChar"/>
    <w:qFormat/>
    <w:rsid w:val="00BC024B"/>
    <w:pPr>
      <w:pBdr>
        <w:bottom w:val="single" w:sz="4" w:space="1" w:color="auto"/>
      </w:pBdr>
    </w:pPr>
  </w:style>
  <w:style w:type="character" w:customStyle="1" w:styleId="BluePontoonHeading1UnderlineChar">
    <w:name w:val="BluePontoon Heading 1 Underline Char"/>
    <w:basedOn w:val="Heading1Char"/>
    <w:link w:val="BluePontoonHeading1Underline"/>
    <w:rsid w:val="00BC024B"/>
    <w:rPr>
      <w:rFonts w:ascii="Lucida Sans" w:hAnsi="Lucida Sans"/>
      <w:b/>
      <w:kern w:val="28"/>
      <w:sz w:val="32"/>
    </w:rPr>
  </w:style>
  <w:style w:type="paragraph" w:customStyle="1" w:styleId="BluePontoonResumeHeading1">
    <w:name w:val="BluePontoon Resume Heading 1"/>
    <w:basedOn w:val="Heading1"/>
    <w:qFormat/>
    <w:rsid w:val="005342CE"/>
    <w:rPr>
      <w:color w:val="245D9B" w:themeColor="accent6"/>
      <w:sz w:val="28"/>
    </w:rPr>
  </w:style>
  <w:style w:type="paragraph" w:customStyle="1" w:styleId="BluePontoonResumeHeading2">
    <w:name w:val="BluePontoon Resume Heading 2"/>
    <w:basedOn w:val="Heading4"/>
    <w:next w:val="BluePontoonBody"/>
    <w:qFormat/>
    <w:rsid w:val="005342CE"/>
    <w:pPr>
      <w:spacing w:after="60"/>
    </w:pPr>
    <w:rPr>
      <w:i w:val="0"/>
      <w:color w:val="549E39" w:themeColor="accent1"/>
    </w:rPr>
  </w:style>
  <w:style w:type="paragraph" w:customStyle="1" w:styleId="BluePontoonResumeHeading3">
    <w:name w:val="BluePontoon Resume Heading 3"/>
    <w:basedOn w:val="BluePontoonResumeHeading2"/>
    <w:next w:val="BluePontoonTable"/>
    <w:qFormat/>
    <w:rsid w:val="005342CE"/>
    <w:rPr>
      <w:color w:val="404140" w:themeColor="text2"/>
    </w:rPr>
  </w:style>
  <w:style w:type="paragraph" w:customStyle="1" w:styleId="BluePontoonTOCTitleColor">
    <w:name w:val="BluePontoon TOC Title Color"/>
    <w:basedOn w:val="BluePontoonNormal"/>
    <w:rsid w:val="00B93335"/>
    <w:pPr>
      <w:shd w:val="clear" w:color="auto" w:fill="245D9B" w:themeFill="accent6"/>
      <w:spacing w:before="240"/>
    </w:pPr>
    <w:rPr>
      <w:rFonts w:ascii="Lucida Sans" w:hAnsi="Lucida Sans"/>
      <w:b/>
      <w:sz w:val="32"/>
    </w:rPr>
  </w:style>
  <w:style w:type="paragraph" w:customStyle="1" w:styleId="BluePontoonDocumentTitle">
    <w:name w:val="BluePontoon Document Title"/>
    <w:basedOn w:val="BluePontoonNormal"/>
    <w:rsid w:val="00BC024B"/>
    <w:pPr>
      <w:spacing w:before="240"/>
      <w:jc w:val="center"/>
    </w:pPr>
    <w:rPr>
      <w:rFonts w:ascii="Lucida Sans" w:hAnsi="Lucida Sans"/>
      <w:b/>
      <w:sz w:val="48"/>
      <w:szCs w:val="48"/>
    </w:rPr>
  </w:style>
  <w:style w:type="paragraph" w:customStyle="1" w:styleId="BluePontoonTOCTitle">
    <w:name w:val="BluePontoon TOC Title"/>
    <w:basedOn w:val="BluePontoonNormal"/>
    <w:rsid w:val="00BC024B"/>
    <w:pPr>
      <w:spacing w:before="240"/>
    </w:pPr>
    <w:rPr>
      <w:rFonts w:ascii="Lucida Sans" w:hAnsi="Lucida Sans"/>
      <w:b/>
      <w:sz w:val="32"/>
    </w:rPr>
  </w:style>
  <w:style w:type="paragraph" w:customStyle="1" w:styleId="BluePontoonIndentBulletDouble">
    <w:name w:val="BluePontoon Indent Bullet Double"/>
    <w:basedOn w:val="BluePontoonIndentBullet"/>
    <w:qFormat/>
    <w:rsid w:val="00FB0B47"/>
    <w:pPr>
      <w:numPr>
        <w:numId w:val="13"/>
      </w:numPr>
    </w:pPr>
  </w:style>
  <w:style w:type="character" w:customStyle="1" w:styleId="Heading6Char">
    <w:name w:val="Heading 6 Char"/>
    <w:aliases w:val="Cover Page Char"/>
    <w:basedOn w:val="DefaultParagraphFont"/>
    <w:link w:val="Heading6"/>
    <w:rsid w:val="00137FAD"/>
    <w:rPr>
      <w:rFonts w:ascii="Lucida Sans" w:hAnsi="Lucida Sans"/>
      <w:bCs/>
      <w:sz w:val="32"/>
      <w:szCs w:val="22"/>
    </w:rPr>
  </w:style>
  <w:style w:type="character" w:customStyle="1" w:styleId="InstructionsChar">
    <w:name w:val="Instructions Char"/>
    <w:basedOn w:val="DefaultParagraphFont"/>
    <w:link w:val="Instructions"/>
    <w:locked/>
    <w:rsid w:val="002F00F9"/>
    <w:rPr>
      <w:rFonts w:ascii="Century Schoolbook" w:hAnsi="Century Schoolbook"/>
      <w:i/>
      <w:iCs/>
      <w:color w:val="0000FF"/>
      <w:szCs w:val="16"/>
    </w:rPr>
  </w:style>
  <w:style w:type="paragraph" w:customStyle="1" w:styleId="Instructions">
    <w:name w:val="Instructions"/>
    <w:basedOn w:val="Normal"/>
    <w:link w:val="InstructionsChar"/>
    <w:rsid w:val="002F00F9"/>
    <w:pPr>
      <w:spacing w:before="60" w:after="120"/>
    </w:pPr>
    <w:rPr>
      <w:rFonts w:ascii="Century Schoolbook" w:hAnsi="Century Schoolbook"/>
      <w:i/>
      <w:iCs/>
      <w:color w:val="0000FF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%20Barnes\IreeTec%20Incorporated\Lisa-Ann%20Barnes%20-%20BluePontoon\Document%20Templates\BluePontoon%20Deliverable.dotx" TargetMode="External"/></Relationships>
</file>

<file path=word/theme/theme1.xml><?xml version="1.0" encoding="utf-8"?>
<a:theme xmlns:a="http://schemas.openxmlformats.org/drawingml/2006/main" name="2018 Bright Course Design">
  <a:themeElements>
    <a:clrScheme name="BluePontoon GU">
      <a:dk1>
        <a:srgbClr val="4C4C4C"/>
      </a:dk1>
      <a:lt1>
        <a:srgbClr val="FFFFFF"/>
      </a:lt1>
      <a:dk2>
        <a:srgbClr val="404140"/>
      </a:dk2>
      <a:lt2>
        <a:srgbClr val="E3DED1"/>
      </a:lt2>
      <a:accent1>
        <a:srgbClr val="549E39"/>
      </a:accent1>
      <a:accent2>
        <a:srgbClr val="8AB833"/>
      </a:accent2>
      <a:accent3>
        <a:srgbClr val="7A7B7A"/>
      </a:accent3>
      <a:accent4>
        <a:srgbClr val="77AD45"/>
      </a:accent4>
      <a:accent5>
        <a:srgbClr val="4A88BB"/>
      </a:accent5>
      <a:accent6>
        <a:srgbClr val="245D9B"/>
      </a:accent6>
      <a:hlink>
        <a:srgbClr val="6B9F25"/>
      </a:hlink>
      <a:folHlink>
        <a:srgbClr val="BA6906"/>
      </a:folHlink>
    </a:clrScheme>
    <a:fontScheme name="BluePontoon Word">
      <a:majorFont>
        <a:latin typeface="Lucida Sans"/>
        <a:ea typeface=""/>
        <a:cs typeface=""/>
      </a:majorFont>
      <a:minorFont>
        <a:latin typeface="Century Schoolbook"/>
        <a:ea typeface=""/>
        <a:cs typeface=""/>
      </a:minorFont>
    </a:fontScheme>
    <a:fmtScheme name="Banded Edg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Office Theme 1">
        <a:dk1>
          <a:srgbClr val="993366"/>
        </a:dk1>
        <a:lt1>
          <a:srgbClr val="FFFFFF"/>
        </a:lt1>
        <a:dk2>
          <a:srgbClr val="000000"/>
        </a:dk2>
        <a:lt2>
          <a:srgbClr val="808080"/>
        </a:lt2>
        <a:accent1>
          <a:srgbClr val="FFFFCC"/>
        </a:accent1>
        <a:accent2>
          <a:srgbClr val="CC99FF"/>
        </a:accent2>
        <a:accent3>
          <a:srgbClr val="FFFFFF"/>
        </a:accent3>
        <a:accent4>
          <a:srgbClr val="822A56"/>
        </a:accent4>
        <a:accent5>
          <a:srgbClr val="FFFFE2"/>
        </a:accent5>
        <a:accent6>
          <a:srgbClr val="B98AE7"/>
        </a:accent6>
        <a:hlink>
          <a:srgbClr val="9900CC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2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DDDDDD"/>
        </a:accent1>
        <a:accent2>
          <a:srgbClr val="A3A3FF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9393E7"/>
        </a:accent6>
        <a:hlink>
          <a:srgbClr val="660066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3">
        <a:dk1>
          <a:srgbClr val="777777"/>
        </a:dk1>
        <a:lt1>
          <a:srgbClr val="EAEAEA"/>
        </a:lt1>
        <a:dk2>
          <a:srgbClr val="DDDDDD"/>
        </a:dk2>
        <a:lt2>
          <a:srgbClr val="333333"/>
        </a:lt2>
        <a:accent1>
          <a:srgbClr val="CC99FF"/>
        </a:accent1>
        <a:accent2>
          <a:srgbClr val="969696"/>
        </a:accent2>
        <a:accent3>
          <a:srgbClr val="F3F3F3"/>
        </a:accent3>
        <a:accent4>
          <a:srgbClr val="656565"/>
        </a:accent4>
        <a:accent5>
          <a:srgbClr val="E2CAFF"/>
        </a:accent5>
        <a:accent6>
          <a:srgbClr val="878787"/>
        </a:accent6>
        <a:hlink>
          <a:srgbClr val="660066"/>
        </a:hlink>
        <a:folHlink>
          <a:srgbClr val="00808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4">
        <a:dk1>
          <a:srgbClr val="58572B"/>
        </a:dk1>
        <a:lt1>
          <a:srgbClr val="FFEBEB"/>
        </a:lt1>
        <a:dk2>
          <a:srgbClr val="E4C7F1"/>
        </a:dk2>
        <a:lt2>
          <a:srgbClr val="808080"/>
        </a:lt2>
        <a:accent1>
          <a:srgbClr val="CCCC99"/>
        </a:accent1>
        <a:accent2>
          <a:srgbClr val="FFFFCC"/>
        </a:accent2>
        <a:accent3>
          <a:srgbClr val="FFF3F3"/>
        </a:accent3>
        <a:accent4>
          <a:srgbClr val="4A4923"/>
        </a:accent4>
        <a:accent5>
          <a:srgbClr val="E2E2CA"/>
        </a:accent5>
        <a:accent6>
          <a:srgbClr val="E7E7B9"/>
        </a:accent6>
        <a:hlink>
          <a:srgbClr val="A833FF"/>
        </a:hlink>
        <a:folHlink>
          <a:srgbClr val="6633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5">
        <a:dk1>
          <a:srgbClr val="660066"/>
        </a:dk1>
        <a:lt1>
          <a:srgbClr val="CCECFF"/>
        </a:lt1>
        <a:dk2>
          <a:srgbClr val="000000"/>
        </a:dk2>
        <a:lt2>
          <a:srgbClr val="808080"/>
        </a:lt2>
        <a:accent1>
          <a:srgbClr val="EAEAEA"/>
        </a:accent1>
        <a:accent2>
          <a:srgbClr val="660066"/>
        </a:accent2>
        <a:accent3>
          <a:srgbClr val="E2F4FF"/>
        </a:accent3>
        <a:accent4>
          <a:srgbClr val="560056"/>
        </a:accent4>
        <a:accent5>
          <a:srgbClr val="F3F3F3"/>
        </a:accent5>
        <a:accent6>
          <a:srgbClr val="5C005C"/>
        </a:accent6>
        <a:hlink>
          <a:srgbClr val="7E809E"/>
        </a:hlink>
        <a:folHlink>
          <a:srgbClr val="9933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6">
        <a:dk1>
          <a:srgbClr val="660066"/>
        </a:dk1>
        <a:lt1>
          <a:srgbClr val="FFFFF5"/>
        </a:lt1>
        <a:dk2>
          <a:srgbClr val="E4C6E4"/>
        </a:dk2>
        <a:lt2>
          <a:srgbClr val="336699"/>
        </a:lt2>
        <a:accent1>
          <a:srgbClr val="E1BAE8"/>
        </a:accent1>
        <a:accent2>
          <a:srgbClr val="9966FF"/>
        </a:accent2>
        <a:accent3>
          <a:srgbClr val="FFFFF9"/>
        </a:accent3>
        <a:accent4>
          <a:srgbClr val="560056"/>
        </a:accent4>
        <a:accent5>
          <a:srgbClr val="EED9F2"/>
        </a:accent5>
        <a:accent6>
          <a:srgbClr val="8A5CE7"/>
        </a:accent6>
        <a:hlink>
          <a:srgbClr val="9900CC"/>
        </a:hlink>
        <a:folHlink>
          <a:srgbClr val="6666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7">
        <a:dk1>
          <a:srgbClr val="641E41"/>
        </a:dk1>
        <a:lt1>
          <a:srgbClr val="F5E6FF"/>
        </a:lt1>
        <a:dk2>
          <a:srgbClr val="DDDDDD"/>
        </a:dk2>
        <a:lt2>
          <a:srgbClr val="3E3E5C"/>
        </a:lt2>
        <a:accent1>
          <a:srgbClr val="E6C8C8"/>
        </a:accent1>
        <a:accent2>
          <a:srgbClr val="FF9933"/>
        </a:accent2>
        <a:accent3>
          <a:srgbClr val="F9F0FF"/>
        </a:accent3>
        <a:accent4>
          <a:srgbClr val="541836"/>
        </a:accent4>
        <a:accent5>
          <a:srgbClr val="F0E0E0"/>
        </a:accent5>
        <a:accent6>
          <a:srgbClr val="E78A2D"/>
        </a:accent6>
        <a:hlink>
          <a:srgbClr val="9900FF"/>
        </a:hlink>
        <a:folHlink>
          <a:srgbClr val="FF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8">
        <a:dk1>
          <a:srgbClr val="666666"/>
        </a:dk1>
        <a:lt1>
          <a:srgbClr val="FEF3D6"/>
        </a:lt1>
        <a:dk2>
          <a:srgbClr val="3A003A"/>
        </a:dk2>
        <a:lt2>
          <a:srgbClr val="808080"/>
        </a:lt2>
        <a:accent1>
          <a:srgbClr val="E3C1D7"/>
        </a:accent1>
        <a:accent2>
          <a:srgbClr val="C0C0C0"/>
        </a:accent2>
        <a:accent3>
          <a:srgbClr val="FEF8E8"/>
        </a:accent3>
        <a:accent4>
          <a:srgbClr val="565656"/>
        </a:accent4>
        <a:accent5>
          <a:srgbClr val="EFDDE8"/>
        </a:accent5>
        <a:accent6>
          <a:srgbClr val="AEAEAE"/>
        </a:accent6>
        <a:hlink>
          <a:srgbClr val="660066"/>
        </a:hlink>
        <a:folHlink>
          <a:srgbClr val="FF9933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9">
        <a:dk1>
          <a:srgbClr val="333333"/>
        </a:dk1>
        <a:lt1>
          <a:srgbClr val="E6E1FF"/>
        </a:lt1>
        <a:dk2>
          <a:srgbClr val="E8CDFF"/>
        </a:dk2>
        <a:lt2>
          <a:srgbClr val="003366"/>
        </a:lt2>
        <a:accent1>
          <a:srgbClr val="C0C0C0"/>
        </a:accent1>
        <a:accent2>
          <a:srgbClr val="9933FF"/>
        </a:accent2>
        <a:accent3>
          <a:srgbClr val="F0EEFF"/>
        </a:accent3>
        <a:accent4>
          <a:srgbClr val="2A2A2A"/>
        </a:accent4>
        <a:accent5>
          <a:srgbClr val="DCDCDC"/>
        </a:accent5>
        <a:accent6>
          <a:srgbClr val="8A2DE7"/>
        </a:accent6>
        <a:hlink>
          <a:srgbClr val="660066"/>
        </a:hlink>
        <a:folHlink>
          <a:srgbClr val="FFE701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10">
        <a:dk1>
          <a:srgbClr val="080808"/>
        </a:dk1>
        <a:lt1>
          <a:srgbClr val="FAE6F0"/>
        </a:lt1>
        <a:dk2>
          <a:srgbClr val="FBCDFF"/>
        </a:dk2>
        <a:lt2>
          <a:srgbClr val="005A58"/>
        </a:lt2>
        <a:accent1>
          <a:srgbClr val="790082"/>
        </a:accent1>
        <a:accent2>
          <a:srgbClr val="BE9DCB"/>
        </a:accent2>
        <a:accent3>
          <a:srgbClr val="FCF0F6"/>
        </a:accent3>
        <a:accent4>
          <a:srgbClr val="060606"/>
        </a:accent4>
        <a:accent5>
          <a:srgbClr val="BEAAC1"/>
        </a:accent5>
        <a:accent6>
          <a:srgbClr val="AC8EB8"/>
        </a:accent6>
        <a:hlink>
          <a:srgbClr val="9933FF"/>
        </a:hlink>
        <a:folHlink>
          <a:srgbClr val="CC99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2018 Bright Course Design" id="{E934E5FB-E1A4-4451-96F4-F06FC02C00B9}" vid="{7352AB2F-F202-4F0B-BBEA-A632503941C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15738-700E-482A-9FCF-7126B1CE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BluePontoon Deliverable</Template>
  <TotalTime>38</TotalTime>
  <Pages>1</Pages>
  <Words>172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BluePontoon Deliverable</vt:lpstr>
    </vt:vector>
  </TitlesOfParts>
  <Company>IreeTec Incorporated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BluePontoon Project Participation Matrix Standalone Template</dc:title>
  <dc:creator>Lisa-Ann Barnes;BluePontoon</dc:creator>
  <cp:lastModifiedBy>Robert Barnes</cp:lastModifiedBy>
  <cp:revision>8</cp:revision>
  <cp:lastPrinted>1999-01-04T22:33:00Z</cp:lastPrinted>
  <dcterms:created xsi:type="dcterms:W3CDTF">2020-10-19T19:37:00Z</dcterms:created>
  <dcterms:modified xsi:type="dcterms:W3CDTF">2023-03-15T16:22:00Z</dcterms:modified>
</cp:coreProperties>
</file>